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 xml:space="preserve">Information zur Datenerhebung gem. EU-DSGVO – Tourismusanfragen und Prospektbestellungen 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Um touristische Anfragen bearbeiten zu können und für den Prospektversand werden die Kontaktdaten (Name, Adresse, Telefonummer, Email) von Touristen, Interessenten und Bürgern erhoben.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personenbezogenen Daten werden auf Grundlage von Art. 6 Abs. 1 S. 1 Buchstabe a)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personenbezogenen Daten stehen lediglich den Sachbearbeitern des Bürgerbüros zu diesem Zweck zur Verfügung und werden nicht weitergeleitet.</w:t>
            </w:r>
            <w:bookmarkStart w:id="1" w:name="_GoBack"/>
            <w:bookmarkEnd w:id="1"/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F0C18B-C210-4E51-AEA9-827826D00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B43A0A2F.dotm</Template>
  <TotalTime>0</TotalTime>
  <Application>LibreOffice/7.2.7.2$Windows_X86_64 LibreOffice_project/8d71d29d553c0f7dcbfa38fbfda25ee34cce99a2</Application>
  <AppVersion>15.0000</AppVersion>
  <Pages>2</Pages>
  <Words>325</Words>
  <Characters>2261</Characters>
  <CharactersWithSpaces>2556</CharactersWithSpaces>
  <Paragraphs>37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2024-04-16T09:55:27Z</dcterms:modified>
  <cp:revision>6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