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Art. 13  EU-DSGVO – verkehrsrechtliche Anordnungen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bookmarkStart w:id="1" w:name="_GoBack"/>
              <w:bookmarkEnd w:id="1"/>
              <w:r>
                <w:rPr>
                  <w:rStyle w:val="Internetverknpfung"/>
                  <w:rFonts w:eastAsia="DM Sans"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datenschutzbeauftragte@lauffen-a-n.de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Zur Bearbeitung von Anträgen auf Anordnung verkehrsregelnder Maßnahmen nach §45 StVo, also Anordnungen über Straßensperrungen oder Sondernutzungen werden die Kontaktdaten (Name, Adresse, Telefonnummer, Email) der antragsstellenden Bürger und Unternehmen erhoben.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auto"/>
                <w:kern w:val="0"/>
                <w:sz w:val="20"/>
                <w:szCs w:val="20"/>
                <w:lang w:val="de-DE" w:eastAsia="en-US" w:bidi="ar-SA"/>
              </w:rPr>
              <w:t>Die personenbezogenen Daten werden auf Grundlage von Art. 6 Abs. 1 S. 1 Buchstabe e) DSGVO verarbeitet.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Aufbewahrungsfristen für Straßenverkehrsanordnungen betragen i.d.R. 10 Jahre.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personenbezogenen Daten werden gegenüber folgenden Empfängern offengelegt: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Sachbearbeiter des Bürgerbüro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Polizeibehörde  Lauffen a.N. und Heilbronn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Bauamt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Vollzugsdienst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Bauhof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Feuerwehr bei Vollsperrungen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Busunternehmen bei Vollsperrungen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BMA Nordheim/ Neckarwestheim, wenn diese betroffen sind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  <w:font w:name="DM Sans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DM Sans" w:hAnsi="DM Sans" w:cs="DM Sans" w:hint="default"/>
        <w:rFonts w:eastAsiaTheme="minorHAns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146C31-A3D0-4909-A629-24AEFAAA7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BC8DCB9B.dotm</Template>
  <TotalTime>0</TotalTime>
  <Application>LibreOffice/7.2.7.2$Windows_X86_64 LibreOffice_project/8d71d29d553c0f7dcbfa38fbfda25ee34cce99a2</Application>
  <AppVersion>15.0000</AppVersion>
  <Pages>2</Pages>
  <Words>363</Words>
  <Characters>2549</Characters>
  <CharactersWithSpaces>2866</CharactersWithSpaces>
  <Paragraphs>46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2024-04-16T09:57:25Z</dcterms:modified>
  <cp:revision>8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