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WinFried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Vollzug der örtlichen Friedhofssatzung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Regelmäßige Datenübermittlung an die Finanzverwaltung der Gemeinde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Belegung und Nutzungsdauerverwaltung von Reihengräbern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Belegung und Nutzungsdauerverwaltung von Wahlgräbern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Genehmigung von Grabmalen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Grabpflege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Planen und Verwalten von Beerdigungen und Kremationen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Erstellen von Nutzungsurkunde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Erstellen von Gebührenbescheiden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Verwalten der Standfestigkeitskontrollen von Grabsteinen und Grabmalen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Führung historischer Grabbelegungen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Planung von Friedhofskapazitäten und –umlegungen</w:t>
            </w:r>
          </w:p>
          <w:p>
            <w:pPr>
              <w:pStyle w:val="Normal"/>
              <w:widowControl w:val="false"/>
              <w:spacing w:before="120" w:after="60"/>
              <w:ind w:left="-97" w:hanging="0"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 w:val="false"/>
              <w:spacing w:before="120" w:after="60"/>
              <w:ind w:left="-97" w:hanging="0"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Die Rechtmäßigkeit der Verarbeitung begründet sich auf Art.6 Abs. 1 lit. e der DS-GVO zusammen mit den folgenden Rechtnormen:</w:t>
            </w:r>
          </w:p>
          <w:p>
            <w:pPr>
              <w:pStyle w:val="Normal"/>
              <w:widowControl w:val="false"/>
              <w:spacing w:before="120" w:after="60"/>
              <w:ind w:left="-97" w:hanging="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Gesetz über das Friedhofs- und Leichenwesen (Bestattungsgesetz), Teile 1-5 der Rechtsverordnung zur Durchführung des Bestattungsgesetzes (Bestattungsverordnung), Feuerbestattungsgesetz, §§1-11 der Verordnung zur Durchführung des Feuerbestattungsgesetzes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tabs>
                <w:tab w:val="clear" w:pos="709"/>
                <w:tab w:val="left" w:pos="466" w:leader="none"/>
                <w:tab w:val="left" w:pos="1696" w:leader="none"/>
              </w:tabs>
              <w:spacing w:before="120" w:after="6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Daten der Friedhofsverwaltung für die Dauer der gesetzlichen Ruhefrist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466" w:leader="none"/>
                <w:tab w:val="left" w:pos="1696" w:leader="none"/>
              </w:tabs>
              <w:spacing w:before="120" w:after="6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Daten der Krematoriumsverwaltung mindestens 15 Jahre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466" w:leader="none"/>
                <w:tab w:val="left" w:pos="1696" w:leader="none"/>
              </w:tabs>
              <w:spacing w:before="120" w:after="6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Gebührenbescheide nach 10 Jahren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466" w:leader="none"/>
                <w:tab w:val="left" w:pos="169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 xml:space="preserve">Historische Daten werden nicht gelöscht, da </w:t>
            </w:r>
            <w:bookmarkStart w:id="1" w:name="_GoBack"/>
            <w:bookmarkEnd w:id="1"/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langfristig benötigt zur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466" w:leader="none"/>
                <w:tab w:val="left" w:pos="1696" w:leader="none"/>
              </w:tabs>
              <w:spacing w:before="0" w:after="6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 xml:space="preserve">   </w:t>
            </w: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-  Friedhofsplanung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466" w:leader="none"/>
                <w:tab w:val="left" w:pos="1696" w:leader="none"/>
              </w:tabs>
              <w:spacing w:before="0" w:after="6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 xml:space="preserve">   </w:t>
            </w: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-  Ahnenforschung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Generell unterliegen Daten von Verstorbenen nicht dem Schutz des BDSG sowie EU-DSGVO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Intern: Zugriffsberechtigte; Finanzverwaltung der eigenen Gemeinde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  <w:b/>
                <w:b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Extern: Beschäftigte des Auftragnehmers KIVBF/Komm.One für die im Auftrag nach Art. 28 DSGVO bestimmten Verarbeitungsvorgänge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26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EB044E-EB6E-4CF6-8FB7-A02D71DAE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B3B63B39.dotm</Template>
  <TotalTime>0</TotalTime>
  <Application>LibreOffice/7.2.7.2$Windows_X86_64 LibreOffice_project/8d71d29d553c0f7dcbfa38fbfda25ee34cce99a2</Application>
  <AppVersion>15.0000</AppVersion>
  <Pages>2</Pages>
  <Words>439</Words>
  <Characters>3149</Characters>
  <CharactersWithSpaces>3532</CharactersWithSpaces>
  <Paragraphs>57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2024-04-16T09:58:12Z</dcterms:modified>
  <cp:revision>9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