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Führerscheinantrag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Überpüfung der vom Antragsteller angegebenen Angaben auf Richtigkeit und Vollständigkeit sowie die Weiterleitung des Führerscheinantrags an die Führerscheinstelle zur weiteren Bearbeitung.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Entscheidung über den Antrag trifft die Führerscheinstelle.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e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bei der Stadt Lauffen a.N. nicht gespeichert.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gespeichert vom bzw. weitergegeben an: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 Führerscheinstelle/ Landratsamt Heilbronn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EB5BA2-E2FD-4E88-9E73-B1D2E5C79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C49D8E88.dotm</Template>
  <TotalTime>0</TotalTime>
  <Application>LibreOffice/7.2.7.2$Windows_X86_64 LibreOffice_project/8d71d29d553c0f7dcbfa38fbfda25ee34cce99a2</Application>
  <AppVersion>15.0000</AppVersion>
  <Pages>2</Pages>
  <Words>334</Words>
  <Characters>2335</Characters>
  <CharactersWithSpaces>2634</CharactersWithSpaces>
  <Paragraphs>40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2024-04-16T10:03:32Z</dcterms:modified>
  <cp:revision>5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