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Parkausweise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Bei Bewohnerparkausweisen wird überprüft, ob der beantragte Bewohnerparkausweis zu § 45 Abs. 1b Nr. 2a StVO (Straßenverkehrs-Ordnung) erteilt werden kann. Hierzu findet ein Abgleich zwischen Ihren Einwohnerdaten und Kraftfahrzeug-Zulassungsdaten statt.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Für eine Berechtigung zum kostenfreien Parken für Schwerbehinderte, Schwerbehinderte mit Sonderausweis, Rollstuhlfahrerausweis, Fahrberechtigung Fußgängerzone wird überprüft, ob der Antrag auf eine Ausnahmegenehmigung nach § 46 StVO erteilt werden kann.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S.1 Buchstabe e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nach der Erhebung bei der Stadt Lauffen a.N. gespeichert, bis der beantragte und zugeteilte Parkausweis seine Gültigkeit verliert.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Entsprechend der Mindestaufbewahrungsfristen werden Ihre Daten gespeichert.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personenbezogenen Daten werden gespeichert vom bzw. weitergegeben an: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- Bürgerbüro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- Straßenverkehrsbehörde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266214-16B2-4770-A4F3-FDC540881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CED94078.dotm</Template>
  <TotalTime>0</TotalTime>
  <Application>LibreOffice/7.2.7.2$Windows_X86_64 LibreOffice_project/8d71d29d553c0f7dcbfa38fbfda25ee34cce99a2</Application>
  <AppVersion>15.0000</AppVersion>
  <Pages>2</Pages>
  <Words>381</Words>
  <Characters>2687</Characters>
  <CharactersWithSpaces>3032</CharactersWithSpaces>
  <Paragraphs>42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2024-04-16T10:07:15Z</dcterms:modified>
  <cp:revision>5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